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14" w:rsidRDefault="00481014" w:rsidP="009E1609">
      <w:pPr>
        <w:pStyle w:val="BERSCHRIFT1ohneNummerierung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Jona,</w:t>
      </w:r>
      <w:r w:rsidR="0037016D">
        <w:rPr>
          <w:rFonts w:ascii="Arial" w:hAnsi="Arial" w:cs="Arial"/>
          <w:b w:val="0"/>
          <w:color w:val="auto"/>
          <w:sz w:val="20"/>
          <w:szCs w:val="20"/>
        </w:rPr>
        <w:t xml:space="preserve"> 26.</w:t>
      </w:r>
      <w:r w:rsidRPr="00481014">
        <w:rPr>
          <w:rFonts w:ascii="Arial" w:hAnsi="Arial" w:cs="Arial"/>
          <w:b w:val="0"/>
          <w:color w:val="auto"/>
          <w:sz w:val="20"/>
          <w:szCs w:val="20"/>
        </w:rPr>
        <w:t xml:space="preserve"> Juni 2017</w:t>
      </w:r>
    </w:p>
    <w:p w:rsidR="00481014" w:rsidRPr="00481014" w:rsidRDefault="00481014" w:rsidP="009E1609">
      <w:pPr>
        <w:pStyle w:val="BERSCHRIFT1ohneNummerierung"/>
        <w:rPr>
          <w:rFonts w:ascii="Arial" w:hAnsi="Arial" w:cs="Arial"/>
          <w:b w:val="0"/>
          <w:color w:val="auto"/>
          <w:sz w:val="20"/>
          <w:szCs w:val="20"/>
        </w:rPr>
      </w:pPr>
    </w:p>
    <w:p w:rsidR="009E1609" w:rsidRPr="009E1609" w:rsidRDefault="009E1609" w:rsidP="00C27D12">
      <w:pPr>
        <w:pStyle w:val="BERSCHRIFT1ohneNummerierung"/>
        <w:spacing w:after="0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Medienmitteilung</w:t>
      </w:r>
    </w:p>
    <w:p w:rsidR="00937B96" w:rsidRDefault="00937B96" w:rsidP="00C27D12">
      <w:pPr>
        <w:spacing w:after="120" w:line="240" w:lineRule="auto"/>
        <w:ind w:right="225"/>
        <w:rPr>
          <w:rFonts w:ascii="Arial" w:hAnsi="Arial" w:cs="Arial"/>
          <w:b/>
          <w:sz w:val="24"/>
          <w:szCs w:val="24"/>
        </w:rPr>
      </w:pPr>
    </w:p>
    <w:p w:rsidR="009E1609" w:rsidRPr="009E1609" w:rsidRDefault="00C22BED" w:rsidP="009E1609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ISO</w:t>
      </w:r>
      <w:r w:rsidR="004C5C51">
        <w:rPr>
          <w:rFonts w:ascii="Arial" w:hAnsi="Arial" w:cs="Arial"/>
          <w:b/>
          <w:sz w:val="24"/>
          <w:szCs w:val="24"/>
        </w:rPr>
        <w:t>-Rez</w:t>
      </w:r>
      <w:r w:rsidR="006C6A59">
        <w:rPr>
          <w:rFonts w:ascii="Arial" w:hAnsi="Arial" w:cs="Arial"/>
          <w:b/>
          <w:sz w:val="24"/>
          <w:szCs w:val="24"/>
        </w:rPr>
        <w:t>ertifizierung Stiftung Balm</w:t>
      </w:r>
    </w:p>
    <w:p w:rsidR="00FE0FD0" w:rsidRPr="006C6A59" w:rsidRDefault="00C22BED" w:rsidP="00A422F0">
      <w:pPr>
        <w:pStyle w:val="Untertitel"/>
        <w:spacing w:line="276" w:lineRule="auto"/>
        <w:ind w:right="22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Erfolgreiche ISO</w:t>
      </w:r>
      <w:r w:rsidR="006C6A59" w:rsidRPr="006C6A59">
        <w:rPr>
          <w:rFonts w:ascii="Arial" w:hAnsi="Arial" w:cs="Arial"/>
          <w:b/>
          <w:sz w:val="32"/>
          <w:szCs w:val="32"/>
        </w:rPr>
        <w:t>-</w:t>
      </w:r>
      <w:r w:rsidR="00A31E85">
        <w:rPr>
          <w:rFonts w:ascii="Arial" w:hAnsi="Arial" w:cs="Arial"/>
          <w:b/>
          <w:sz w:val="32"/>
          <w:szCs w:val="32"/>
        </w:rPr>
        <w:t>Rez</w:t>
      </w:r>
      <w:r w:rsidR="00541E42">
        <w:rPr>
          <w:rFonts w:ascii="Arial" w:hAnsi="Arial" w:cs="Arial"/>
          <w:b/>
          <w:sz w:val="32"/>
          <w:szCs w:val="32"/>
        </w:rPr>
        <w:t>ertifizierung des Bereiche</w:t>
      </w:r>
      <w:r w:rsidR="006C6A59" w:rsidRPr="006C6A59">
        <w:rPr>
          <w:rFonts w:ascii="Arial" w:hAnsi="Arial" w:cs="Arial"/>
          <w:b/>
          <w:sz w:val="32"/>
          <w:szCs w:val="32"/>
        </w:rPr>
        <w:t xml:space="preserve">s </w:t>
      </w:r>
      <w:r w:rsidR="006C6A59">
        <w:rPr>
          <w:rFonts w:ascii="Arial" w:hAnsi="Arial" w:cs="Arial"/>
          <w:b/>
          <w:sz w:val="32"/>
          <w:szCs w:val="32"/>
        </w:rPr>
        <w:br/>
      </w:r>
      <w:r w:rsidR="006C6A59" w:rsidRPr="006C6A59">
        <w:rPr>
          <w:rFonts w:ascii="Arial" w:hAnsi="Arial" w:cs="Arial"/>
          <w:b/>
          <w:sz w:val="32"/>
          <w:szCs w:val="32"/>
        </w:rPr>
        <w:t>Produktion und Dienstleistungen der Stiftung Balm</w:t>
      </w:r>
    </w:p>
    <w:p w:rsidR="00A422F0" w:rsidRPr="00A422F0" w:rsidRDefault="00A422F0" w:rsidP="00A422F0">
      <w:pPr>
        <w:spacing w:line="240" w:lineRule="auto"/>
      </w:pPr>
    </w:p>
    <w:p w:rsidR="00694209" w:rsidRPr="005B78D3" w:rsidRDefault="00FF35E4" w:rsidP="009E1609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stetige Optimierung der Prozesse und Qualität hat sich gelohnt: </w:t>
      </w:r>
      <w:r w:rsidR="006C6A59">
        <w:rPr>
          <w:rFonts w:ascii="Arial" w:hAnsi="Arial" w:cs="Arial"/>
          <w:b/>
        </w:rPr>
        <w:t>Der Bereich Pr</w:t>
      </w:r>
      <w:r w:rsidR="006C6A59">
        <w:rPr>
          <w:rFonts w:ascii="Arial" w:hAnsi="Arial" w:cs="Arial"/>
          <w:b/>
        </w:rPr>
        <w:t>o</w:t>
      </w:r>
      <w:r w:rsidR="006C6A59">
        <w:rPr>
          <w:rFonts w:ascii="Arial" w:hAnsi="Arial" w:cs="Arial"/>
          <w:b/>
        </w:rPr>
        <w:t xml:space="preserve">duktion und Dienstleistungen der Stiftung Balm wurde </w:t>
      </w:r>
      <w:r w:rsidR="00B03781">
        <w:rPr>
          <w:rFonts w:ascii="Arial" w:hAnsi="Arial" w:cs="Arial"/>
          <w:b/>
        </w:rPr>
        <w:t xml:space="preserve">auf </w:t>
      </w:r>
      <w:r>
        <w:rPr>
          <w:rFonts w:ascii="Arial" w:hAnsi="Arial" w:cs="Arial"/>
          <w:b/>
        </w:rPr>
        <w:t>das</w:t>
      </w:r>
      <w:r w:rsidR="006C6A59">
        <w:rPr>
          <w:rFonts w:ascii="Arial" w:hAnsi="Arial" w:cs="Arial"/>
          <w:b/>
        </w:rPr>
        <w:t xml:space="preserve"> Qualitätsmanagement nach ISO 9001:2015 überprüft und </w:t>
      </w:r>
      <w:r w:rsidR="00000AA5">
        <w:rPr>
          <w:rFonts w:ascii="Arial" w:hAnsi="Arial" w:cs="Arial"/>
          <w:b/>
        </w:rPr>
        <w:t>erneut</w:t>
      </w:r>
      <w:r w:rsidR="006C6A59">
        <w:rPr>
          <w:rFonts w:ascii="Arial" w:hAnsi="Arial" w:cs="Arial"/>
          <w:b/>
        </w:rPr>
        <w:t xml:space="preserve"> erfolgreich zertifiziert</w:t>
      </w:r>
      <w:r>
        <w:rPr>
          <w:rFonts w:ascii="Arial" w:hAnsi="Arial" w:cs="Arial"/>
          <w:b/>
        </w:rPr>
        <w:t>.</w:t>
      </w:r>
    </w:p>
    <w:p w:rsidR="002028A6" w:rsidRDefault="00FF3476" w:rsidP="0047340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Nach </w:t>
      </w:r>
      <w:r w:rsidR="00C22BED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Prüfung durch</w:t>
      </w:r>
      <w:r w:rsidR="00C22BED">
        <w:rPr>
          <w:rFonts w:ascii="Arial" w:hAnsi="Arial" w:cs="Arial"/>
        </w:rPr>
        <w:t xml:space="preserve"> zwei Auditoren der Schweizerischen Vereinigung für Qualitäts- und Management-Systeme (SQS)</w:t>
      </w:r>
      <w:r>
        <w:rPr>
          <w:rFonts w:ascii="Arial" w:hAnsi="Arial" w:cs="Arial"/>
        </w:rPr>
        <w:t xml:space="preserve"> wurde der </w:t>
      </w:r>
      <w:r w:rsidR="00157436">
        <w:rPr>
          <w:rFonts w:ascii="Arial" w:hAnsi="Arial" w:cs="Arial"/>
        </w:rPr>
        <w:t>Bereich Produktion und Dienstleistungen</w:t>
      </w:r>
      <w:r w:rsidR="004D5391">
        <w:rPr>
          <w:rFonts w:ascii="Arial" w:hAnsi="Arial" w:cs="Arial"/>
        </w:rPr>
        <w:t xml:space="preserve"> der </w:t>
      </w:r>
      <w:r w:rsidR="00821A1F">
        <w:rPr>
          <w:rFonts w:ascii="Arial" w:hAnsi="Arial" w:cs="Arial"/>
        </w:rPr>
        <w:t>Sti</w:t>
      </w:r>
      <w:r w:rsidR="00821A1F">
        <w:rPr>
          <w:rFonts w:ascii="Arial" w:hAnsi="Arial" w:cs="Arial"/>
        </w:rPr>
        <w:t>f</w:t>
      </w:r>
      <w:r w:rsidR="00A43B59">
        <w:rPr>
          <w:rFonts w:ascii="Arial" w:hAnsi="Arial" w:cs="Arial"/>
        </w:rPr>
        <w:t>tung Balm</w:t>
      </w:r>
      <w:r w:rsidR="001574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mit dem Zertifikat ISO 9001:2015 ausgezeichnet. Diese Zertifizierung gilt für </w:t>
      </w:r>
      <w:r w:rsidR="00C22BED">
        <w:rPr>
          <w:rFonts w:ascii="Arial" w:hAnsi="Arial" w:cs="Arial"/>
        </w:rPr>
        <w:t>die Industriewerkstatt, den</w:t>
      </w:r>
      <w:r w:rsidR="00157436">
        <w:rPr>
          <w:rFonts w:ascii="Arial" w:hAnsi="Arial" w:cs="Arial"/>
        </w:rPr>
        <w:t xml:space="preserve"> Gartenbau</w:t>
      </w:r>
      <w:r>
        <w:rPr>
          <w:rFonts w:ascii="Arial" w:hAnsi="Arial" w:cs="Arial"/>
        </w:rPr>
        <w:t>, die</w:t>
      </w:r>
      <w:r w:rsidR="00157436">
        <w:rPr>
          <w:rFonts w:ascii="Arial" w:hAnsi="Arial" w:cs="Arial"/>
        </w:rPr>
        <w:t xml:space="preserve"> Gärtne</w:t>
      </w:r>
      <w:r>
        <w:rPr>
          <w:rFonts w:ascii="Arial" w:hAnsi="Arial" w:cs="Arial"/>
        </w:rPr>
        <w:t xml:space="preserve">rei, </w:t>
      </w:r>
      <w:r w:rsidR="00C22BED">
        <w:rPr>
          <w:rFonts w:ascii="Arial" w:hAnsi="Arial" w:cs="Arial"/>
        </w:rPr>
        <w:t xml:space="preserve">das Blumengeschäft und </w:t>
      </w:r>
      <w:r>
        <w:rPr>
          <w:rFonts w:ascii="Arial" w:hAnsi="Arial" w:cs="Arial"/>
        </w:rPr>
        <w:t>den</w:t>
      </w:r>
      <w:r w:rsidR="00157436">
        <w:rPr>
          <w:rFonts w:ascii="Arial" w:hAnsi="Arial" w:cs="Arial"/>
        </w:rPr>
        <w:t xml:space="preserve"> Gastrob</w:t>
      </w:r>
      <w:r w:rsidR="00157436">
        <w:rPr>
          <w:rFonts w:ascii="Arial" w:hAnsi="Arial" w:cs="Arial"/>
        </w:rPr>
        <w:t>e</w:t>
      </w:r>
      <w:r w:rsidR="00157436">
        <w:rPr>
          <w:rFonts w:ascii="Arial" w:hAnsi="Arial" w:cs="Arial"/>
        </w:rPr>
        <w:t>trieb</w:t>
      </w:r>
      <w:r w:rsidR="002028A6">
        <w:rPr>
          <w:rFonts w:ascii="Arial" w:hAnsi="Arial" w:cs="Arial"/>
        </w:rPr>
        <w:t xml:space="preserve">, welche im Rahmen </w:t>
      </w:r>
      <w:r w:rsidR="004D5391">
        <w:rPr>
          <w:rFonts w:ascii="Arial" w:hAnsi="Arial" w:cs="Arial"/>
        </w:rPr>
        <w:t xml:space="preserve">von geschützten Arbeitsplätzen, </w:t>
      </w:r>
      <w:r w:rsidR="002028A6">
        <w:rPr>
          <w:rFonts w:ascii="Arial" w:hAnsi="Arial" w:cs="Arial"/>
        </w:rPr>
        <w:t>eine breite Palette an Arbeiten und Leistungen erbringen.</w:t>
      </w:r>
      <w:r w:rsidR="007D40B5">
        <w:rPr>
          <w:rFonts w:ascii="Arial" w:hAnsi="Arial" w:cs="Arial"/>
        </w:rPr>
        <w:t xml:space="preserve"> </w:t>
      </w:r>
      <w:r w:rsidR="00841813">
        <w:rPr>
          <w:rFonts w:ascii="Arial" w:hAnsi="Arial" w:cs="Arial"/>
        </w:rPr>
        <w:t>Profitieren von die</w:t>
      </w:r>
      <w:r w:rsidR="00C22BED">
        <w:rPr>
          <w:rFonts w:ascii="Arial" w:hAnsi="Arial" w:cs="Arial"/>
        </w:rPr>
        <w:t>ser Rez</w:t>
      </w:r>
      <w:r w:rsidR="00841813">
        <w:rPr>
          <w:rFonts w:ascii="Arial" w:hAnsi="Arial" w:cs="Arial"/>
        </w:rPr>
        <w:t xml:space="preserve">ertifizierung werden </w:t>
      </w:r>
      <w:r w:rsidR="00145ECC">
        <w:rPr>
          <w:rFonts w:ascii="Arial" w:hAnsi="Arial" w:cs="Arial"/>
        </w:rPr>
        <w:t>sowohl K</w:t>
      </w:r>
      <w:r w:rsidR="00841813">
        <w:rPr>
          <w:rFonts w:ascii="Arial" w:hAnsi="Arial" w:cs="Arial"/>
        </w:rPr>
        <w:t>und</w:t>
      </w:r>
      <w:r w:rsidR="00145ECC">
        <w:rPr>
          <w:rFonts w:ascii="Arial" w:hAnsi="Arial" w:cs="Arial"/>
        </w:rPr>
        <w:t>en und</w:t>
      </w:r>
      <w:r w:rsidR="00841813">
        <w:rPr>
          <w:rFonts w:ascii="Arial" w:hAnsi="Arial" w:cs="Arial"/>
        </w:rPr>
        <w:t xml:space="preserve"> Li</w:t>
      </w:r>
      <w:r w:rsidR="00841813">
        <w:rPr>
          <w:rFonts w:ascii="Arial" w:hAnsi="Arial" w:cs="Arial"/>
        </w:rPr>
        <w:t>e</w:t>
      </w:r>
      <w:r w:rsidR="00841813">
        <w:rPr>
          <w:rFonts w:ascii="Arial" w:hAnsi="Arial" w:cs="Arial"/>
        </w:rPr>
        <w:t>ferant</w:t>
      </w:r>
      <w:r w:rsidR="00145ECC">
        <w:rPr>
          <w:rFonts w:ascii="Arial" w:hAnsi="Arial" w:cs="Arial"/>
        </w:rPr>
        <w:t xml:space="preserve">en, wie auch </w:t>
      </w:r>
      <w:r w:rsidR="004D5391">
        <w:rPr>
          <w:rFonts w:ascii="Arial" w:hAnsi="Arial" w:cs="Arial"/>
        </w:rPr>
        <w:t xml:space="preserve">Klientinnen, </w:t>
      </w:r>
      <w:r w:rsidR="00145ECC">
        <w:rPr>
          <w:rFonts w:ascii="Arial" w:hAnsi="Arial" w:cs="Arial"/>
        </w:rPr>
        <w:t>Klienten und Mi</w:t>
      </w:r>
      <w:r w:rsidR="00B03781">
        <w:rPr>
          <w:rFonts w:ascii="Arial" w:hAnsi="Arial" w:cs="Arial"/>
        </w:rPr>
        <w:t>tarbeitende der Stiftung Balm</w:t>
      </w:r>
      <w:r w:rsidR="002028A6">
        <w:rPr>
          <w:rFonts w:ascii="Arial" w:hAnsi="Arial" w:cs="Arial"/>
        </w:rPr>
        <w:t>. Das</w:t>
      </w:r>
      <w:r w:rsidR="00145ECC">
        <w:rPr>
          <w:rFonts w:ascii="Arial" w:hAnsi="Arial" w:cs="Arial"/>
        </w:rPr>
        <w:t xml:space="preserve"> umfangre</w:t>
      </w:r>
      <w:r w:rsidR="00145ECC">
        <w:rPr>
          <w:rFonts w:ascii="Arial" w:hAnsi="Arial" w:cs="Arial"/>
        </w:rPr>
        <w:t>i</w:t>
      </w:r>
      <w:r w:rsidR="00145ECC">
        <w:rPr>
          <w:rFonts w:ascii="Arial" w:hAnsi="Arial" w:cs="Arial"/>
        </w:rPr>
        <w:t xml:space="preserve">che  Wissen </w:t>
      </w:r>
      <w:r w:rsidR="002028A6">
        <w:rPr>
          <w:rFonts w:ascii="Arial" w:hAnsi="Arial" w:cs="Arial"/>
        </w:rPr>
        <w:t xml:space="preserve">steht </w:t>
      </w:r>
      <w:r w:rsidR="00145ECC">
        <w:rPr>
          <w:rFonts w:ascii="Arial" w:hAnsi="Arial" w:cs="Arial"/>
        </w:rPr>
        <w:t xml:space="preserve">strukturiert, konzentriert und koordiniert zur Verfügung </w:t>
      </w:r>
      <w:r w:rsidR="002028A6">
        <w:rPr>
          <w:rFonts w:ascii="Arial" w:hAnsi="Arial" w:cs="Arial"/>
        </w:rPr>
        <w:t>und ist</w:t>
      </w:r>
      <w:r w:rsidR="00145ECC">
        <w:rPr>
          <w:rFonts w:ascii="Arial" w:hAnsi="Arial" w:cs="Arial"/>
        </w:rPr>
        <w:t xml:space="preserve"> jede</w:t>
      </w:r>
      <w:r>
        <w:rPr>
          <w:rFonts w:ascii="Arial" w:hAnsi="Arial" w:cs="Arial"/>
        </w:rPr>
        <w:t>rzeit abrufbereit</w:t>
      </w:r>
      <w:r w:rsidR="002028A6">
        <w:rPr>
          <w:rFonts w:ascii="Arial" w:hAnsi="Arial" w:cs="Arial"/>
        </w:rPr>
        <w:t>, was Leistung und Qualität auf positive Weise beeinflusst.</w:t>
      </w:r>
    </w:p>
    <w:p w:rsidR="00841813" w:rsidRDefault="00841813" w:rsidP="0047340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Die stetige Optimierung der Prozesse und die hohen Qualitätsansprüche waren schon immer ein wichtiges Anliegen der Bereichsleitung. </w:t>
      </w:r>
      <w:r w:rsidR="00C50D50">
        <w:rPr>
          <w:rFonts w:ascii="Arial" w:hAnsi="Arial" w:cs="Arial"/>
        </w:rPr>
        <w:t>«</w:t>
      </w:r>
      <w:r w:rsidR="00157436">
        <w:rPr>
          <w:rFonts w:ascii="Arial" w:hAnsi="Arial" w:cs="Arial"/>
        </w:rPr>
        <w:t>Die wiederum erfolgreiche Z</w:t>
      </w:r>
      <w:r w:rsidR="00C50D50">
        <w:rPr>
          <w:rFonts w:ascii="Arial" w:hAnsi="Arial" w:cs="Arial"/>
        </w:rPr>
        <w:t xml:space="preserve">ertifizierung beweist uns, dass </w:t>
      </w:r>
      <w:r w:rsidR="00157436">
        <w:rPr>
          <w:rFonts w:ascii="Arial" w:hAnsi="Arial" w:cs="Arial"/>
        </w:rPr>
        <w:t>wir auf dem richtigen Weg sind und als</w:t>
      </w:r>
      <w:r w:rsidR="00C50D50">
        <w:rPr>
          <w:rFonts w:ascii="Arial" w:hAnsi="Arial" w:cs="Arial"/>
        </w:rPr>
        <w:t xml:space="preserve"> zuverlässiger Pa</w:t>
      </w:r>
      <w:r w:rsidR="0020582D">
        <w:rPr>
          <w:rFonts w:ascii="Arial" w:hAnsi="Arial" w:cs="Arial"/>
        </w:rPr>
        <w:t xml:space="preserve">rtner </w:t>
      </w:r>
      <w:r>
        <w:rPr>
          <w:rFonts w:ascii="Arial" w:hAnsi="Arial" w:cs="Arial"/>
        </w:rPr>
        <w:t xml:space="preserve">mit den Firmen </w:t>
      </w:r>
      <w:r w:rsidR="00C50D50">
        <w:rPr>
          <w:rFonts w:ascii="Arial" w:hAnsi="Arial" w:cs="Arial"/>
        </w:rPr>
        <w:t>aus der Pr</w:t>
      </w:r>
      <w:r w:rsidR="0020582D">
        <w:rPr>
          <w:rFonts w:ascii="Arial" w:hAnsi="Arial" w:cs="Arial"/>
        </w:rPr>
        <w:t>ivatwirtschaft mithal</w:t>
      </w:r>
      <w:r>
        <w:rPr>
          <w:rFonts w:ascii="Arial" w:hAnsi="Arial" w:cs="Arial"/>
        </w:rPr>
        <w:t xml:space="preserve">ten können», so </w:t>
      </w:r>
      <w:r w:rsidR="00C50D50" w:rsidRPr="00841813">
        <w:rPr>
          <w:rFonts w:ascii="Arial" w:hAnsi="Arial" w:cs="Arial"/>
          <w:color w:val="000000" w:themeColor="text1"/>
        </w:rPr>
        <w:t>Erich Bertschi, Leiter Produktion und Dienstlei</w:t>
      </w:r>
      <w:r w:rsidR="00C50D50" w:rsidRPr="00841813">
        <w:rPr>
          <w:rFonts w:ascii="Arial" w:hAnsi="Arial" w:cs="Arial"/>
          <w:color w:val="000000" w:themeColor="text1"/>
        </w:rPr>
        <w:t>s</w:t>
      </w:r>
      <w:r w:rsidR="00C50D50" w:rsidRPr="00841813">
        <w:rPr>
          <w:rFonts w:ascii="Arial" w:hAnsi="Arial" w:cs="Arial"/>
          <w:color w:val="000000" w:themeColor="text1"/>
        </w:rPr>
        <w:t>tungen der Stiftung Balm</w:t>
      </w:r>
      <w:r>
        <w:rPr>
          <w:rFonts w:ascii="Arial" w:hAnsi="Arial" w:cs="Arial"/>
          <w:color w:val="000000" w:themeColor="text1"/>
        </w:rPr>
        <w:t>.</w:t>
      </w:r>
    </w:p>
    <w:p w:rsidR="00841813" w:rsidRDefault="00841813" w:rsidP="0047340F">
      <w:pPr>
        <w:spacing w:after="120"/>
        <w:ind w:right="225"/>
        <w:rPr>
          <w:rFonts w:ascii="Arial" w:hAnsi="Arial" w:cs="Arial"/>
        </w:rPr>
      </w:pPr>
    </w:p>
    <w:p w:rsidR="00841813" w:rsidRPr="00A31E85" w:rsidRDefault="00A31E85" w:rsidP="0047340F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Auditierung des Bereiche</w:t>
      </w:r>
      <w:r w:rsidRPr="00A31E85">
        <w:rPr>
          <w:rFonts w:ascii="Arial" w:hAnsi="Arial" w:cs="Arial"/>
          <w:b/>
        </w:rPr>
        <w:t>s Wohnen</w:t>
      </w:r>
      <w:r>
        <w:rPr>
          <w:rFonts w:ascii="Arial" w:hAnsi="Arial" w:cs="Arial"/>
          <w:b/>
        </w:rPr>
        <w:t xml:space="preserve"> und Beschäftigung</w:t>
      </w:r>
    </w:p>
    <w:p w:rsidR="00FF3476" w:rsidRDefault="00E47DE2" w:rsidP="0047340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Auch der Bereich Wohnen und Beschäftigung der Stiftung Balm wurde von </w:t>
      </w:r>
      <w:r w:rsidR="00C22BED">
        <w:rPr>
          <w:rFonts w:ascii="Arial" w:hAnsi="Arial" w:cs="Arial"/>
        </w:rPr>
        <w:t>den</w:t>
      </w:r>
      <w:r>
        <w:rPr>
          <w:rFonts w:ascii="Arial" w:hAnsi="Arial" w:cs="Arial"/>
        </w:rPr>
        <w:t xml:space="preserve"> externen A</w:t>
      </w:r>
      <w:r>
        <w:rPr>
          <w:rFonts w:ascii="Arial" w:hAnsi="Arial" w:cs="Arial"/>
        </w:rPr>
        <w:t>u</w:t>
      </w:r>
      <w:r>
        <w:rPr>
          <w:rFonts w:ascii="Arial" w:hAnsi="Arial" w:cs="Arial"/>
        </w:rPr>
        <w:t>ditoren nach den Richtlinien der Basisqualität des Kantons St. Gallen überprüft. Susanna Rickenbach, Leiterin Wohnen und Beschäftigung der Stiftung Balm freut sich über die äu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serst positiven Rückmeldungen der Auditoren: «Wir </w:t>
      </w:r>
      <w:r w:rsidR="00866DD5">
        <w:rPr>
          <w:rFonts w:ascii="Arial" w:hAnsi="Arial" w:cs="Arial"/>
        </w:rPr>
        <w:t xml:space="preserve">können </w:t>
      </w:r>
      <w:r w:rsidR="00CD055E">
        <w:rPr>
          <w:rFonts w:ascii="Arial" w:hAnsi="Arial" w:cs="Arial"/>
        </w:rPr>
        <w:t>unsere Arbeit im Interesse uns</w:t>
      </w:r>
      <w:r w:rsidR="00CD055E">
        <w:rPr>
          <w:rFonts w:ascii="Arial" w:hAnsi="Arial" w:cs="Arial"/>
        </w:rPr>
        <w:t>e</w:t>
      </w:r>
      <w:r w:rsidR="00CD055E">
        <w:rPr>
          <w:rFonts w:ascii="Arial" w:hAnsi="Arial" w:cs="Arial"/>
        </w:rPr>
        <w:t xml:space="preserve">rer Klientinnen und Klienten laufend verbessern und </w:t>
      </w:r>
      <w:r w:rsidR="00866DD5">
        <w:rPr>
          <w:rFonts w:ascii="Arial" w:hAnsi="Arial" w:cs="Arial"/>
        </w:rPr>
        <w:t xml:space="preserve">transparent </w:t>
      </w:r>
      <w:r w:rsidR="00CD055E">
        <w:rPr>
          <w:rFonts w:ascii="Arial" w:hAnsi="Arial" w:cs="Arial"/>
        </w:rPr>
        <w:t>ausweisen</w:t>
      </w:r>
      <w:r>
        <w:rPr>
          <w:rFonts w:ascii="Arial" w:hAnsi="Arial" w:cs="Arial"/>
        </w:rPr>
        <w:t>.»</w:t>
      </w:r>
    </w:p>
    <w:p w:rsidR="00267BBA" w:rsidRPr="00821A1F" w:rsidRDefault="00C22BED" w:rsidP="00821A1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Die erfolgreiche Rez</w:t>
      </w:r>
      <w:r w:rsidR="00FF3476">
        <w:rPr>
          <w:rFonts w:ascii="Arial" w:hAnsi="Arial" w:cs="Arial"/>
        </w:rPr>
        <w:t xml:space="preserve">ertifizierung und Auditierung </w:t>
      </w:r>
      <w:r w:rsidR="00821A1F">
        <w:rPr>
          <w:rFonts w:ascii="Arial" w:hAnsi="Arial" w:cs="Arial"/>
        </w:rPr>
        <w:t>bestärkt die Stiftung Balm darin, ihre Qual</w:t>
      </w:r>
      <w:r w:rsidR="00821A1F">
        <w:rPr>
          <w:rFonts w:ascii="Arial" w:hAnsi="Arial" w:cs="Arial"/>
        </w:rPr>
        <w:t>i</w:t>
      </w:r>
      <w:r w:rsidR="00821A1F">
        <w:rPr>
          <w:rFonts w:ascii="Arial" w:hAnsi="Arial" w:cs="Arial"/>
        </w:rPr>
        <w:t>tät und Dienstleistungen kontinuierlich zu verbessern und weiterzuentwickeln.</w:t>
      </w:r>
    </w:p>
    <w:p w:rsidR="00E47DE2" w:rsidRPr="00F435DF" w:rsidRDefault="00E47DE2" w:rsidP="00331B67">
      <w:pPr>
        <w:ind w:right="225"/>
        <w:rPr>
          <w:b/>
        </w:rPr>
      </w:pPr>
    </w:p>
    <w:p w:rsidR="009E1609" w:rsidRPr="00F435DF" w:rsidRDefault="00E93369" w:rsidP="009E1609">
      <w:pPr>
        <w:spacing w:line="360" w:lineRule="auto"/>
        <w:ind w:right="225"/>
        <w:rPr>
          <w:b/>
        </w:rPr>
      </w:pPr>
      <w:r w:rsidRPr="009E1609">
        <w:rPr>
          <w:b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4619A" wp14:editId="62A11B1F">
                <wp:simplePos x="0" y="0"/>
                <wp:positionH relativeFrom="column">
                  <wp:posOffset>2995294</wp:posOffset>
                </wp:positionH>
                <wp:positionV relativeFrom="paragraph">
                  <wp:posOffset>36830</wp:posOffset>
                </wp:positionV>
                <wp:extent cx="2981325" cy="2114550"/>
                <wp:effectExtent l="0" t="0" r="9525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2CC" w:rsidRDefault="00E272CC" w:rsidP="009E1609">
                            <w:pPr>
                              <w:rPr>
                                <w:noProof/>
                                <w:lang w:eastAsia="de-CH"/>
                              </w:rPr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2742706" cy="1819275"/>
                                  <wp:effectExtent l="0" t="0" r="635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iftung Balm  Baumschnit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801" cy="1820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72CC" w:rsidRDefault="00E272CC" w:rsidP="009E1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5.85pt;margin-top:2.9pt;width:234.75pt;height:16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" stroked="f">
                <v:textbox>
                  <w:txbxContent>
                    <w:p w:rsidR="00E272CC" w:rsidRDefault="00E272CC" w:rsidP="009E1609">
                      <w:pPr>
                        <w:rPr>
                          <w:noProof/>
                          <w:lang w:eastAsia="de-CH"/>
                        </w:rPr>
                      </w:pPr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2742706" cy="1819275"/>
                            <wp:effectExtent l="0" t="0" r="635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iftung Balm  Baumschnit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801" cy="1820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72CC" w:rsidRDefault="00E272CC" w:rsidP="009E1609"/>
                  </w:txbxContent>
                </v:textbox>
              </v:shape>
            </w:pict>
          </mc:Fallback>
        </mc:AlternateContent>
      </w:r>
      <w:r w:rsidR="00331B67" w:rsidRPr="009E1609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B2CF9" wp14:editId="03992746">
                <wp:simplePos x="0" y="0"/>
                <wp:positionH relativeFrom="column">
                  <wp:posOffset>-5081</wp:posOffset>
                </wp:positionH>
                <wp:positionV relativeFrom="paragraph">
                  <wp:posOffset>46990</wp:posOffset>
                </wp:positionV>
                <wp:extent cx="2752725" cy="2000250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2CC" w:rsidRDefault="00E272CC" w:rsidP="00FD0CC2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2560955" cy="1807845"/>
                                  <wp:effectExtent l="0" t="0" r="0" b="190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iftung Balm Milltap-Lagl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1807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4pt;margin-top:3.7pt;width:216.7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" filled="f" stroked="f">
                <v:textbox>
                  <w:txbxContent>
                    <w:p w:rsidR="00E272CC" w:rsidRDefault="00E272CC" w:rsidP="00FD0CC2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2560955" cy="1807845"/>
                            <wp:effectExtent l="0" t="0" r="0" b="190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iftung Balm Milltap-Lagle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1807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CF39CA" w:rsidRPr="00331B67" w:rsidRDefault="00FD0CC2" w:rsidP="009E1609">
      <w:pPr>
        <w:spacing w:after="0" w:line="360" w:lineRule="auto"/>
        <w:ind w:right="225"/>
        <w:rPr>
          <w:rFonts w:ascii="Arial" w:hAnsi="Arial" w:cs="Arial"/>
        </w:rPr>
      </w:pPr>
      <w:r w:rsidRPr="00331B6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230C0" wp14:editId="0114FB10">
                <wp:simplePos x="0" y="0"/>
                <wp:positionH relativeFrom="column">
                  <wp:posOffset>3023870</wp:posOffset>
                </wp:positionH>
                <wp:positionV relativeFrom="paragraph">
                  <wp:posOffset>217170</wp:posOffset>
                </wp:positionV>
                <wp:extent cx="2809875" cy="1650365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2CC" w:rsidRPr="00F54D7E" w:rsidRDefault="00E272CC" w:rsidP="00331B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Unsere Arbeitsgruppen erledigen anfallende Arbeiten im Bereich der Gartengestaltung und der Gartenpflege fach- und bedürfnisgerecht.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8.1pt;margin-top:17.1pt;width:221.25pt;height:129.9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" stroked="f">
                <v:textbox style="mso-fit-shape-to-text:t">
                  <w:txbxContent>
                    <w:p w:rsidR="00E272CC" w:rsidRPr="00F54D7E" w:rsidRDefault="00E272CC" w:rsidP="00331B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Unsere Arbeitsgruppen erledigen anfa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lende Arbeiten im Bereich der Garteng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staltung und der Gartenpflege fach- und bedürfnisgerecht.</w:t>
                      </w:r>
                    </w:p>
                  </w:txbxContent>
                </v:textbox>
              </v:shape>
            </w:pict>
          </mc:Fallback>
        </mc:AlternateContent>
      </w:r>
      <w:r w:rsidRPr="00331B6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E32E9" wp14:editId="309407F6">
                <wp:simplePos x="0" y="0"/>
                <wp:positionH relativeFrom="column">
                  <wp:posOffset>63500</wp:posOffset>
                </wp:positionH>
                <wp:positionV relativeFrom="paragraph">
                  <wp:posOffset>224155</wp:posOffset>
                </wp:positionV>
                <wp:extent cx="2686050" cy="165036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2CC" w:rsidRPr="00F54D7E" w:rsidRDefault="00E272CC" w:rsidP="009E16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Mit unserem modernen Maschinenpark fertigen wir Teile aus unterschiedlichen Werkstoffen.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pt;margin-top:17.65pt;width:211.5pt;height:129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" stroked="f">
                <v:textbox style="mso-fit-shape-to-text:t">
                  <w:txbxContent>
                    <w:p w:rsidR="00E272CC" w:rsidRPr="00F54D7E" w:rsidRDefault="00E272CC" w:rsidP="009E160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Mit unserem modernen Masch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nenpark fertigen wir Teile aus unterschiedl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chen Werkstoffen.</w:t>
                      </w:r>
                    </w:p>
                  </w:txbxContent>
                </v:textbox>
              </v:shape>
            </w:pict>
          </mc:Fallback>
        </mc:AlternateContent>
      </w:r>
    </w:p>
    <w:p w:rsidR="00CF39CA" w:rsidRDefault="00CF39CA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Medienkontakt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9E1609" w:rsidRPr="005B78D3" w:rsidRDefault="009E1609" w:rsidP="009E1609">
      <w:pPr>
        <w:spacing w:after="0"/>
        <w:ind w:right="225"/>
        <w:rPr>
          <w:rFonts w:ascii="Arial" w:hAnsi="Arial" w:cs="Arial"/>
        </w:rPr>
      </w:pPr>
      <w:r w:rsidRPr="009E1609">
        <w:rPr>
          <w:rFonts w:ascii="Arial" w:hAnsi="Arial" w:cs="Arial"/>
        </w:rPr>
        <w:t>Tel. 055 220 65 91, E-Mail: priska.engelbogen@stiftungbalm.ch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Fachkontakt</w:t>
      </w:r>
    </w:p>
    <w:p w:rsidR="009E1609" w:rsidRPr="00FD0CC2" w:rsidRDefault="00B03781" w:rsidP="009E1609">
      <w:pPr>
        <w:spacing w:after="0"/>
        <w:ind w:right="225"/>
        <w:rPr>
          <w:rFonts w:ascii="Arial" w:hAnsi="Arial" w:cs="Arial"/>
        </w:rPr>
      </w:pPr>
      <w:r w:rsidRPr="00FD0CC2">
        <w:rPr>
          <w:rFonts w:ascii="Arial" w:hAnsi="Arial" w:cs="Arial"/>
          <w:b/>
        </w:rPr>
        <w:t>Urs Bischofberger</w:t>
      </w:r>
      <w:r w:rsidR="00FD0CC2" w:rsidRPr="00FD0CC2">
        <w:rPr>
          <w:rFonts w:ascii="Arial" w:hAnsi="Arial" w:cs="Arial"/>
          <w:b/>
        </w:rPr>
        <w:t xml:space="preserve">, </w:t>
      </w:r>
      <w:r w:rsidRPr="00FD0CC2">
        <w:rPr>
          <w:rFonts w:ascii="Arial" w:hAnsi="Arial" w:cs="Arial"/>
          <w:b/>
        </w:rPr>
        <w:t xml:space="preserve"> </w:t>
      </w:r>
      <w:r w:rsidR="00FD0CC2" w:rsidRPr="00FD0CC2">
        <w:rPr>
          <w:rFonts w:ascii="Arial" w:hAnsi="Arial" w:cs="Arial"/>
          <w:b/>
        </w:rPr>
        <w:t>Beauftragter für unterstützende Dienste</w:t>
      </w:r>
      <w:r w:rsidR="00FD0CC2" w:rsidRPr="00FD0CC2">
        <w:rPr>
          <w:rFonts w:ascii="Arial" w:hAnsi="Arial" w:cs="Arial"/>
          <w:b/>
        </w:rPr>
        <w:br/>
      </w:r>
      <w:r w:rsidR="00927E10" w:rsidRPr="00FD0CC2">
        <w:rPr>
          <w:rFonts w:ascii="Arial" w:hAnsi="Arial" w:cs="Arial"/>
        </w:rPr>
        <w:t xml:space="preserve">Tel. </w:t>
      </w:r>
      <w:r w:rsidR="00FD0CC2" w:rsidRPr="00FD0CC2">
        <w:rPr>
          <w:rFonts w:ascii="Arial" w:hAnsi="Arial" w:cs="Arial"/>
        </w:rPr>
        <w:t>055 220 65 84</w:t>
      </w:r>
      <w:r w:rsidR="00FD0CC2">
        <w:rPr>
          <w:rFonts w:ascii="Arial" w:hAnsi="Arial" w:cs="Arial"/>
        </w:rPr>
        <w:t>, E-Mail: urs.bischofberger</w:t>
      </w:r>
      <w:r w:rsidR="009E1609" w:rsidRPr="00FD0CC2">
        <w:rPr>
          <w:rFonts w:ascii="Arial" w:hAnsi="Arial" w:cs="Arial"/>
        </w:rPr>
        <w:t>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9E1609" w:rsidRPr="00F435DF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E1609" w:rsidRPr="009E1609" w:rsidRDefault="009E1609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 w:rsidRPr="009E1609">
              <w:rPr>
                <w:rFonts w:ascii="Arial" w:hAnsi="Arial" w:cs="Arial"/>
                <w:b/>
                <w:i/>
              </w:rPr>
              <w:t>Stiftung Balm</w:t>
            </w:r>
            <w:r w:rsidR="001B755C">
              <w:rPr>
                <w:rFonts w:ascii="Arial" w:hAnsi="Arial" w:cs="Arial"/>
                <w:b/>
                <w:i/>
              </w:rPr>
              <w:t xml:space="preserve"> - Integration als Weg</w:t>
            </w:r>
          </w:p>
          <w:p w:rsidR="009E1609" w:rsidRPr="00F435DF" w:rsidRDefault="00FD0CC2" w:rsidP="00FD0CC2">
            <w:pPr>
              <w:spacing w:line="276" w:lineRule="auto"/>
              <w:ind w:right="-6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Seit über 60 Jahren sieht die</w:t>
            </w:r>
            <w:r w:rsidR="00B44F74">
              <w:rPr>
                <w:rFonts w:ascii="Arial" w:hAnsi="Arial" w:cs="Arial"/>
                <w:i/>
              </w:rPr>
              <w:t xml:space="preserve"> </w:t>
            </w:r>
            <w:r w:rsidR="009E1609" w:rsidRPr="009E1609">
              <w:rPr>
                <w:rFonts w:ascii="Arial" w:hAnsi="Arial" w:cs="Arial"/>
                <w:i/>
              </w:rPr>
              <w:t xml:space="preserve">Stiftung Balm ihre Aufgabe darin, gemeinsam mit und für </w:t>
            </w:r>
            <w:bookmarkStart w:id="0" w:name="_GoBack"/>
            <w:bookmarkEnd w:id="0"/>
            <w:r w:rsidR="009E1609" w:rsidRPr="009E1609">
              <w:rPr>
                <w:rFonts w:ascii="Arial" w:hAnsi="Arial" w:cs="Arial"/>
                <w:i/>
              </w:rPr>
              <w:t>Me</w:t>
            </w:r>
            <w:r w:rsidR="009E1609" w:rsidRPr="009E1609">
              <w:rPr>
                <w:rFonts w:ascii="Arial" w:hAnsi="Arial" w:cs="Arial"/>
                <w:i/>
              </w:rPr>
              <w:t>n</w:t>
            </w:r>
            <w:r w:rsidR="009E1609" w:rsidRPr="009E1609">
              <w:rPr>
                <w:rFonts w:ascii="Arial" w:hAnsi="Arial" w:cs="Arial"/>
                <w:i/>
              </w:rPr>
              <w:t>schen mit Behinderung Zukunftsperspektiven und Lebensräume zu gestalten. Sie sollen selbstbestimm</w:t>
            </w:r>
            <w:r w:rsidR="00C75FDA">
              <w:rPr>
                <w:rFonts w:ascii="Arial" w:hAnsi="Arial" w:cs="Arial"/>
                <w:i/>
              </w:rPr>
              <w:t>end</w:t>
            </w:r>
            <w:r w:rsidR="009E1609" w:rsidRPr="009E1609">
              <w:rPr>
                <w:rFonts w:ascii="Arial" w:hAnsi="Arial" w:cs="Arial"/>
                <w:i/>
              </w:rPr>
              <w:t xml:space="preserve"> am Leben teilhaben und sich wohl fühlen können. Zum Angebot der Sti</w:t>
            </w:r>
            <w:r w:rsidR="009E1609" w:rsidRPr="009E1609">
              <w:rPr>
                <w:rFonts w:ascii="Arial" w:hAnsi="Arial" w:cs="Arial"/>
                <w:i/>
              </w:rPr>
              <w:t>f</w:t>
            </w:r>
            <w:r w:rsidR="009E1609" w:rsidRPr="009E1609">
              <w:rPr>
                <w:rFonts w:ascii="Arial" w:hAnsi="Arial" w:cs="Arial"/>
                <w:i/>
              </w:rPr>
              <w:t xml:space="preserve">tung gehören eine Heilpädagogische Schule mit 89 Schülern, unterschiedliche Wohnformen an verschiedenen Standorten, die Industriewerkstatt und der Gartenbau in Jona, ein Werk- und ein </w:t>
            </w:r>
            <w:r w:rsidR="009E1609" w:rsidRPr="0037016D">
              <w:rPr>
                <w:rFonts w:ascii="Arial" w:hAnsi="Arial" w:cs="Arial"/>
                <w:i/>
              </w:rPr>
              <w:t>Blumenatelier</w:t>
            </w:r>
            <w:r w:rsidR="009E1609" w:rsidRPr="009E1609">
              <w:rPr>
                <w:rFonts w:ascii="Arial" w:hAnsi="Arial" w:cs="Arial"/>
                <w:i/>
              </w:rPr>
              <w:t xml:space="preserve"> in der Altstadt von Rapperswil sowie das Wohnheim, die Gärtnerei, die Wäscherei, die Grossküche und das Café </w:t>
            </w:r>
            <w:r w:rsidR="00C75FDA">
              <w:rPr>
                <w:rFonts w:ascii="Arial" w:hAnsi="Arial" w:cs="Arial"/>
                <w:i/>
              </w:rPr>
              <w:t xml:space="preserve">Balm </w:t>
            </w:r>
            <w:r w:rsidR="009E1609" w:rsidRPr="009E1609">
              <w:rPr>
                <w:rFonts w:ascii="Arial" w:hAnsi="Arial" w:cs="Arial"/>
                <w:i/>
              </w:rPr>
              <w:t>auf</w:t>
            </w:r>
            <w:r w:rsidR="00927E10">
              <w:rPr>
                <w:rFonts w:ascii="Arial" w:hAnsi="Arial" w:cs="Arial"/>
                <w:i/>
              </w:rPr>
              <w:t xml:space="preserve"> dem Balm-Areal in Jona. Mit 107</w:t>
            </w:r>
            <w:r w:rsidR="009E1609"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="009E1609" w:rsidRPr="009E1609">
              <w:rPr>
                <w:rFonts w:ascii="Arial" w:hAnsi="Arial" w:cs="Arial"/>
                <w:i/>
              </w:rPr>
              <w:t>Woh</w:t>
            </w:r>
            <w:r w:rsidR="009E1609" w:rsidRPr="009E1609">
              <w:rPr>
                <w:rFonts w:ascii="Arial" w:hAnsi="Arial" w:cs="Arial"/>
                <w:i/>
              </w:rPr>
              <w:t>n</w:t>
            </w:r>
            <w:r w:rsidR="009E1609" w:rsidRPr="009E1609">
              <w:rPr>
                <w:rFonts w:ascii="Arial" w:hAnsi="Arial" w:cs="Arial"/>
                <w:i/>
              </w:rPr>
              <w:t>plätzen,</w:t>
            </w:r>
            <w:r w:rsidR="009E1609"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="009E1609" w:rsidRPr="009E1609">
              <w:rPr>
                <w:rFonts w:ascii="Arial" w:hAnsi="Arial" w:cs="Arial"/>
                <w:i/>
              </w:rPr>
              <w:t>85</w:t>
            </w:r>
            <w:r w:rsidR="009E1609">
              <w:rPr>
                <w:rFonts w:ascii="Arial" w:hAnsi="Arial" w:cs="Arial"/>
                <w:i/>
              </w:rPr>
              <w:t xml:space="preserve"> Be</w:t>
            </w:r>
            <w:r w:rsidR="00927E10">
              <w:rPr>
                <w:rFonts w:ascii="Arial" w:hAnsi="Arial" w:cs="Arial"/>
                <w:i/>
              </w:rPr>
              <w:t>schäftigungs- und 151</w:t>
            </w:r>
            <w:r w:rsidR="009E1609" w:rsidRPr="009E1609">
              <w:rPr>
                <w:rFonts w:ascii="Arial" w:hAnsi="Arial" w:cs="Arial"/>
                <w:i/>
              </w:rPr>
              <w:t xml:space="preserve"> geschützten Arbeitsplätzen - davon 12</w:t>
            </w:r>
            <w:r w:rsidR="001679C7">
              <w:rPr>
                <w:rFonts w:ascii="Arial" w:hAnsi="Arial" w:cs="Arial"/>
                <w:i/>
              </w:rPr>
              <w:t xml:space="preserve"> </w:t>
            </w:r>
            <w:r w:rsidR="00927E10">
              <w:rPr>
                <w:rFonts w:ascii="Arial" w:hAnsi="Arial" w:cs="Arial"/>
                <w:i/>
              </w:rPr>
              <w:t>für Auszubi</w:t>
            </w:r>
            <w:r w:rsidR="00927E10">
              <w:rPr>
                <w:rFonts w:ascii="Arial" w:hAnsi="Arial" w:cs="Arial"/>
                <w:i/>
              </w:rPr>
              <w:t>l</w:t>
            </w:r>
            <w:r w:rsidR="00927E10">
              <w:rPr>
                <w:rFonts w:ascii="Arial" w:hAnsi="Arial" w:cs="Arial"/>
                <w:i/>
              </w:rPr>
              <w:t>dende - sowie 301</w:t>
            </w:r>
            <w:r w:rsidR="009E1609" w:rsidRPr="009E1609">
              <w:rPr>
                <w:rFonts w:ascii="Arial" w:hAnsi="Arial" w:cs="Arial"/>
                <w:i/>
              </w:rPr>
              <w:t xml:space="preserve"> Mitarbeitenden ist die Stiftung Balm eine der grössten Institutionen im Kanton St. Gallen. Um mehr zu erfahren, besuchen Sie unser Homepage </w:t>
            </w:r>
            <w:hyperlink r:id="rId13" w:history="1">
              <w:r w:rsidR="009E1609" w:rsidRPr="009E1609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9E1609" w:rsidRDefault="009E1609" w:rsidP="009E1609">
      <w:pPr>
        <w:ind w:right="225"/>
      </w:pPr>
    </w:p>
    <w:p w:rsidR="00CA215A" w:rsidRPr="00CA215A" w:rsidRDefault="00CA215A" w:rsidP="00CA215A">
      <w:pPr>
        <w:spacing w:after="0"/>
        <w:ind w:right="225"/>
        <w:rPr>
          <w:rFonts w:ascii="Arial" w:hAnsi="Arial" w:cs="Arial"/>
        </w:rPr>
      </w:pPr>
      <w:r w:rsidRPr="00CA215A">
        <w:rPr>
          <w:rFonts w:ascii="Arial" w:hAnsi="Arial" w:cs="Arial"/>
        </w:rPr>
        <w:t xml:space="preserve">Medienmitteilungen und -bilder der Stiftung Balm sind auf der Homepage  </w:t>
      </w:r>
      <w:hyperlink r:id="rId14" w:history="1">
        <w:r w:rsidRPr="00273605">
          <w:rPr>
            <w:rStyle w:val="Hyperlink"/>
            <w:rFonts w:ascii="Arial" w:hAnsi="Arial" w:cs="Arial"/>
          </w:rPr>
          <w:t>http://www.stiftungbalm.ch/institution/medien/</w:t>
        </w:r>
      </w:hyperlink>
      <w:r>
        <w:rPr>
          <w:rFonts w:ascii="Arial" w:hAnsi="Arial" w:cs="Arial"/>
        </w:rPr>
        <w:t xml:space="preserve"> </w:t>
      </w:r>
      <w:r w:rsidRPr="00CA215A">
        <w:rPr>
          <w:rFonts w:ascii="Arial" w:hAnsi="Arial" w:cs="Arial"/>
        </w:rPr>
        <w:t>abrufbar.</w:t>
      </w:r>
    </w:p>
    <w:p w:rsidR="00CA215A" w:rsidRPr="00F435DF" w:rsidRDefault="00CA215A" w:rsidP="009E1609">
      <w:pPr>
        <w:ind w:right="225"/>
      </w:pPr>
    </w:p>
    <w:sectPr w:rsidR="00CA215A" w:rsidRPr="00F435DF" w:rsidSect="0079122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552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2CC" w:rsidRDefault="00E272CC" w:rsidP="009E1609">
      <w:pPr>
        <w:spacing w:after="0" w:line="240" w:lineRule="auto"/>
      </w:pPr>
      <w:r>
        <w:separator/>
      </w:r>
    </w:p>
  </w:endnote>
  <w:endnote w:type="continuationSeparator" w:id="0">
    <w:p w:rsidR="00E272CC" w:rsidRDefault="00E272CC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2CC" w:rsidRPr="00961473" w:rsidRDefault="00E272CC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E272CC" w:rsidRPr="00961473" w:rsidRDefault="00E272CC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>
      <w:rPr>
        <w:rFonts w:ascii="Arial" w:hAnsi="Arial" w:cs="Arial"/>
        <w:noProof/>
        <w:color w:val="A6A6A6" w:themeColor="background1" w:themeShade="A6"/>
        <w:sz w:val="18"/>
        <w:szCs w:val="18"/>
      </w:rPr>
      <w:t>Medienmitteilung Iso-Rezertifizierung Stiftung Balm.docx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A215A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A215A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E272CC" w:rsidRPr="005B78D3" w:rsidRDefault="00E272CC" w:rsidP="005B78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2CC" w:rsidRPr="00961473" w:rsidRDefault="00E272CC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E272CC" w:rsidRPr="00961473" w:rsidRDefault="00E272CC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>
      <w:rPr>
        <w:rFonts w:ascii="Arial" w:hAnsi="Arial" w:cs="Arial"/>
        <w:noProof/>
        <w:color w:val="A6A6A6" w:themeColor="background1" w:themeShade="A6"/>
        <w:sz w:val="18"/>
        <w:szCs w:val="18"/>
      </w:rPr>
      <w:t>Medienmitteilung Iso-Rezertifizierung Stiftung Balm.docx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A215A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A215A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E272CC" w:rsidRPr="00961473" w:rsidRDefault="00E272CC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2CC" w:rsidRDefault="00E272CC" w:rsidP="009E1609">
      <w:pPr>
        <w:spacing w:after="0" w:line="240" w:lineRule="auto"/>
      </w:pPr>
      <w:r>
        <w:separator/>
      </w:r>
    </w:p>
  </w:footnote>
  <w:footnote w:type="continuationSeparator" w:id="0">
    <w:p w:rsidR="00E272CC" w:rsidRDefault="00E272CC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2CC" w:rsidRDefault="00E272CC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20518D1B" wp14:editId="739EFE20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72CC" w:rsidRDefault="00E272CC">
    <w:pPr>
      <w:pStyle w:val="Kopfzeile"/>
    </w:pPr>
  </w:p>
  <w:p w:rsidR="00E272CC" w:rsidRDefault="00E272C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2CC" w:rsidRDefault="00E272CC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588101B" wp14:editId="3FDEA6AA">
              <wp:simplePos x="0" y="0"/>
              <wp:positionH relativeFrom="page">
                <wp:posOffset>6403975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lm_bild_1" o:spid="_x0000_s1026" style="position:absolute;margin-left:504.2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L+2vQr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5BAC8CD7" wp14:editId="05A40015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7FA3CF49" wp14:editId="4A54236C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aM70A&#10;AADbAAAADwAAAGRycy9kb3ducmV2LnhtbERPyQrCMBC9C/5DGMGbpnpQqUYRF1A8uN+HZmyLzaQ2&#10;Uevfm4Pg8fH2yaw2hXhR5XLLCnrdCARxYnXOqYLLed0ZgXAeWWNhmRR8yMFs2mxMMNb2zUd6nXwq&#10;Qgi7GBVk3pexlC7JyKDr2pI4cDdbGfQBVqnUFb5DuClkP4oG0mDOoSHDkhYZJffT0yjY3Y7Lw2Wb&#10;jubbw96cV+V18RiulWq36vkYhKfa/8U/90Yr6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VaM70AAADbAAAADwAAAAAAAAAAAAAAAACYAgAAZHJzL2Rvd25yZXYu&#10;eG1sUEsFBgAAAAAEAAQA9QAAAIID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/qMIA&#10;AADbAAAADwAAAGRycy9kb3ducmV2LnhtbESPS6vCMBSE94L/IRzBnaa6UKlGER+guLg+94fm2Bab&#10;k9pErf/+RhBcDjPzDTOZ1aYQT6pcbllBrxuBIE6szjlVcD6tOyMQziNrLCyTgjc5mE2bjQnG2r74&#10;QM+jT0WAsItRQeZ9GUvpkowMuq4tiYN3tZVBH2SVSl3hK8BNIftRNJAGcw4LGZa0yCi5HR9Gwe56&#10;WO7P23Q03+7/zGlVXhb34Vqpdquej0F4qv0v/G1vtIJ+Dz5fw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f+owgAAANsAAAAPAAAAAAAAAAAAAAAAAJgCAABkcnMvZG93&#10;bnJldi54bWxQSwUGAAAAAAQABAD1AAAAhwM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E272CC" w:rsidRDefault="00E272CC" w:rsidP="009E1609">
    <w:pPr>
      <w:pStyle w:val="Kopfzeile"/>
    </w:pPr>
  </w:p>
  <w:p w:rsidR="00E272CC" w:rsidRDefault="00E272C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11E8E"/>
    <w:multiLevelType w:val="hybridMultilevel"/>
    <w:tmpl w:val="13167CF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00AA5"/>
    <w:rsid w:val="00023240"/>
    <w:rsid w:val="000930E0"/>
    <w:rsid w:val="000B7FF6"/>
    <w:rsid w:val="00145ECC"/>
    <w:rsid w:val="00157436"/>
    <w:rsid w:val="001601C3"/>
    <w:rsid w:val="001679C7"/>
    <w:rsid w:val="0019154E"/>
    <w:rsid w:val="00194FE2"/>
    <w:rsid w:val="001B736A"/>
    <w:rsid w:val="001B755C"/>
    <w:rsid w:val="001C1A1F"/>
    <w:rsid w:val="002028A6"/>
    <w:rsid w:val="0020582D"/>
    <w:rsid w:val="00211A85"/>
    <w:rsid w:val="002545B5"/>
    <w:rsid w:val="00260C8F"/>
    <w:rsid w:val="00267BBA"/>
    <w:rsid w:val="002A2976"/>
    <w:rsid w:val="002F6B26"/>
    <w:rsid w:val="00331B67"/>
    <w:rsid w:val="00333C22"/>
    <w:rsid w:val="0037016D"/>
    <w:rsid w:val="00426895"/>
    <w:rsid w:val="00427BCF"/>
    <w:rsid w:val="0044018E"/>
    <w:rsid w:val="0047340F"/>
    <w:rsid w:val="00481014"/>
    <w:rsid w:val="004C5C51"/>
    <w:rsid w:val="004D5391"/>
    <w:rsid w:val="0053120D"/>
    <w:rsid w:val="00541E42"/>
    <w:rsid w:val="00546431"/>
    <w:rsid w:val="005B78D3"/>
    <w:rsid w:val="005C5F1A"/>
    <w:rsid w:val="00622743"/>
    <w:rsid w:val="00694209"/>
    <w:rsid w:val="006B4926"/>
    <w:rsid w:val="006B5E78"/>
    <w:rsid w:val="006C6A59"/>
    <w:rsid w:val="006D5744"/>
    <w:rsid w:val="006E034E"/>
    <w:rsid w:val="006F04F1"/>
    <w:rsid w:val="006F435B"/>
    <w:rsid w:val="00701769"/>
    <w:rsid w:val="00791228"/>
    <w:rsid w:val="00797D96"/>
    <w:rsid w:val="007D40B5"/>
    <w:rsid w:val="00821A1F"/>
    <w:rsid w:val="00827C9A"/>
    <w:rsid w:val="00841813"/>
    <w:rsid w:val="00853821"/>
    <w:rsid w:val="00866DD5"/>
    <w:rsid w:val="008B04AF"/>
    <w:rsid w:val="008F7442"/>
    <w:rsid w:val="00927E10"/>
    <w:rsid w:val="00937B96"/>
    <w:rsid w:val="00950FD1"/>
    <w:rsid w:val="00961473"/>
    <w:rsid w:val="00963A6C"/>
    <w:rsid w:val="00965364"/>
    <w:rsid w:val="00966537"/>
    <w:rsid w:val="009722CB"/>
    <w:rsid w:val="0099757E"/>
    <w:rsid w:val="009E1609"/>
    <w:rsid w:val="00A31E85"/>
    <w:rsid w:val="00A422F0"/>
    <w:rsid w:val="00A43B59"/>
    <w:rsid w:val="00A74B30"/>
    <w:rsid w:val="00AC1650"/>
    <w:rsid w:val="00AD4F2C"/>
    <w:rsid w:val="00B03781"/>
    <w:rsid w:val="00B1045D"/>
    <w:rsid w:val="00B44F74"/>
    <w:rsid w:val="00B77C04"/>
    <w:rsid w:val="00BC080F"/>
    <w:rsid w:val="00C061E5"/>
    <w:rsid w:val="00C16099"/>
    <w:rsid w:val="00C22BED"/>
    <w:rsid w:val="00C27D12"/>
    <w:rsid w:val="00C300B6"/>
    <w:rsid w:val="00C30CEA"/>
    <w:rsid w:val="00C50D50"/>
    <w:rsid w:val="00C75E52"/>
    <w:rsid w:val="00C75FDA"/>
    <w:rsid w:val="00C76B56"/>
    <w:rsid w:val="00C915BB"/>
    <w:rsid w:val="00CA215A"/>
    <w:rsid w:val="00CA31FD"/>
    <w:rsid w:val="00CD055E"/>
    <w:rsid w:val="00CF2D9F"/>
    <w:rsid w:val="00CF39CA"/>
    <w:rsid w:val="00D11400"/>
    <w:rsid w:val="00D20777"/>
    <w:rsid w:val="00DF2830"/>
    <w:rsid w:val="00E12CF9"/>
    <w:rsid w:val="00E272CC"/>
    <w:rsid w:val="00E47DE2"/>
    <w:rsid w:val="00E93369"/>
    <w:rsid w:val="00F318E5"/>
    <w:rsid w:val="00F54D7E"/>
    <w:rsid w:val="00F7732A"/>
    <w:rsid w:val="00F84FAC"/>
    <w:rsid w:val="00FA0725"/>
    <w:rsid w:val="00FA6D7C"/>
    <w:rsid w:val="00FC46BB"/>
    <w:rsid w:val="00FC4A71"/>
    <w:rsid w:val="00FC76C6"/>
    <w:rsid w:val="00FD0CC2"/>
    <w:rsid w:val="00FE0FD0"/>
    <w:rsid w:val="00FE7422"/>
    <w:rsid w:val="00FF3476"/>
    <w:rsid w:val="00FF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B77C04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CA21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B77C04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CA21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dombalm.local\data\UserHome\Enp\Templates\www.stiftungbalm.ch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stiftungbalm.ch/institution/medi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C0F25-89ED-46FF-8D02-CFEEF7858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2F2F3685.dotm</Template>
  <TotalTime>0</TotalTime>
  <Pages>2</Pages>
  <Words>509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Enp</cp:lastModifiedBy>
  <cp:revision>27</cp:revision>
  <cp:lastPrinted>2017-06-12T07:12:00Z</cp:lastPrinted>
  <dcterms:created xsi:type="dcterms:W3CDTF">2017-05-31T12:07:00Z</dcterms:created>
  <dcterms:modified xsi:type="dcterms:W3CDTF">2017-06-22T06:16:00Z</dcterms:modified>
</cp:coreProperties>
</file>